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823D6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983DF8" w:rsidRPr="00983DF8">
        <w:rPr>
          <w:rFonts w:ascii="Roboto" w:hAnsi="Roboto"/>
          <w:b/>
          <w:lang w:val="en-GB"/>
        </w:rPr>
        <w:t>VOCATIONAL EDUCATION AND TRAINING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983DF8" w:rsidRPr="005651CE" w:rsidRDefault="00983DF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bCs/>
          <w:u w:val="single"/>
          <w:lang w:val="en-GB"/>
        </w:rPr>
      </w:pPr>
    </w:p>
    <w:p w:rsidR="00983DF8" w:rsidRPr="005651CE" w:rsidRDefault="00983DF8">
      <w:pPr>
        <w:pStyle w:val="Corpsdetexte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71DB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>
        <w:rPr>
          <w:rFonts w:ascii="Roboto" w:hAnsi="Roboto"/>
          <w:b w:val="0"/>
          <w:sz w:val="18"/>
          <w:szCs w:val="18"/>
          <w:lang w:val="en-GB"/>
        </w:rPr>
        <w:t xml:space="preserve">This </w:t>
      </w:r>
      <w:r w:rsidR="00823D68" w:rsidRPr="005651CE">
        <w:rPr>
          <w:rFonts w:ascii="Roboto" w:hAnsi="Roboto"/>
          <w:b w:val="0"/>
          <w:sz w:val="18"/>
          <w:szCs w:val="18"/>
          <w:lang w:val="en-GB"/>
        </w:rPr>
        <w:t xml:space="preserve">document has to be filled and signed by a representative of the </w:t>
      </w:r>
      <w:r w:rsidR="00823D68"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="00823D68"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="00823D68"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="00823D68"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="00823D68"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="00823D68"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="00823D68"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="00823D68"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  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5651CE" w:rsidRDefault="00E80E0A" w:rsidP="005651CE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bookmarkEnd w:id="0"/>
      <w:r w:rsidRPr="005651CE">
        <w:rPr>
          <w:rFonts w:ascii="Roboto" w:hAnsi="Roboto" w:cs="Arial"/>
          <w:sz w:val="18"/>
          <w:szCs w:val="18"/>
          <w:lang w:val="en-GB"/>
        </w:rPr>
        <w:t xml:space="preserve"> Training assignments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Short-term learning mobility (10 - 89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Long-term learning mobility (90 - 365 days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983DF8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83DF8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983DF8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983DF8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72282F">
        <w:rPr>
          <w:rFonts w:ascii="Roboto" w:hAnsi="Roboto" w:cs="Arial"/>
          <w:sz w:val="18"/>
          <w:szCs w:val="18"/>
          <w:lang w:val="fr-BE"/>
        </w:rPr>
      </w:r>
      <w:r w:rsidR="0072282F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3B7EB7" w:rsidRPr="005651CE" w:rsidRDefault="003B7EB7" w:rsidP="00371DB4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823D68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Participant</w:t>
            </w: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lastRenderedPageBreak/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823D68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823D68">
      <w:r>
        <w:separator/>
      </w:r>
    </w:p>
  </w:endnote>
  <w:endnote w:type="continuationSeparator" w:id="0">
    <w:p w:rsidR="003B7EB7" w:rsidRDefault="0082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B4" w:rsidRDefault="00371DB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B4" w:rsidRDefault="00371DB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B4" w:rsidRDefault="00371D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823D68">
      <w:r>
        <w:separator/>
      </w:r>
    </w:p>
  </w:footnote>
  <w:footnote w:type="continuationSeparator" w:id="0">
    <w:p w:rsidR="003B7EB7" w:rsidRDefault="00823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B4" w:rsidRDefault="00371DB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DB4" w:rsidRDefault="00371DB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3D68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371DB4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 xml:space="preserve">Erasmus+ 2022 – </w:t>
    </w:r>
    <w:r>
      <w:rPr>
        <w:rFonts w:ascii="Verdana" w:hAnsi="Verdana"/>
        <w:sz w:val="14"/>
        <w:szCs w:val="14"/>
        <w:lang w:val="fr-BE"/>
      </w:rPr>
      <w:t>KA1</w:t>
    </w:r>
    <w:r w:rsidR="0072282F">
      <w:rPr>
        <w:rFonts w:ascii="Verdana" w:hAnsi="Verdana"/>
        <w:sz w:val="14"/>
        <w:szCs w:val="14"/>
        <w:lang w:val="fr-BE"/>
      </w:rPr>
      <w:t>21-KA122</w:t>
    </w:r>
    <w:bookmarkStart w:id="1" w:name="_GoBack"/>
    <w:bookmarkEnd w:id="1"/>
    <w:r>
      <w:rPr>
        <w:rFonts w:ascii="Verdana" w:hAnsi="Verdana"/>
        <w:sz w:val="14"/>
        <w:szCs w:val="14"/>
        <w:lang w:val="fr-BE"/>
      </w:rPr>
      <w:t xml:space="preserve"> – VET  - </w:t>
    </w:r>
    <w:proofErr w:type="spellStart"/>
    <w:r w:rsidR="00823D68">
      <w:rPr>
        <w:rFonts w:ascii="Verdana" w:hAnsi="Verdana"/>
        <w:sz w:val="14"/>
        <w:szCs w:val="14"/>
        <w:lang w:val="fr-BE"/>
      </w:rPr>
      <w:t>Attendance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certificate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–</w:t>
    </w:r>
    <w:proofErr w:type="spellStart"/>
    <w:r w:rsidR="00E80E0A">
      <w:rPr>
        <w:rFonts w:ascii="Verdana" w:hAnsi="Verdana"/>
        <w:sz w:val="14"/>
        <w:szCs w:val="14"/>
        <w:lang w:val="fr-BE"/>
      </w:rPr>
      <w:t>Individual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371DB4"/>
    <w:rsid w:val="003B7EB7"/>
    <w:rsid w:val="005651CE"/>
    <w:rsid w:val="0072282F"/>
    <w:rsid w:val="00823D68"/>
    <w:rsid w:val="00983DF8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1</TotalTime>
  <Pages>2</Pages>
  <Words>161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3</cp:revision>
  <cp:lastPrinted>2005-06-20T08:07:00Z</cp:lastPrinted>
  <dcterms:created xsi:type="dcterms:W3CDTF">2022-07-05T15:31:00Z</dcterms:created>
  <dcterms:modified xsi:type="dcterms:W3CDTF">2022-07-05T15:31:00Z</dcterms:modified>
</cp:coreProperties>
</file>