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4B7E87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4B7E87" w:rsidRDefault="00DF10F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fr-BE"/>
        </w:rPr>
      </w:pPr>
      <w:r w:rsidRPr="004B7E87">
        <w:rPr>
          <w:rFonts w:ascii="Roboto" w:hAnsi="Roboto"/>
          <w:b/>
          <w:lang w:val="fr-BE"/>
        </w:rPr>
        <w:t>ERASMUS+ 20</w:t>
      </w:r>
      <w:r w:rsidRPr="004B7E87">
        <w:rPr>
          <w:rFonts w:ascii="Roboto" w:hAnsi="Roboto"/>
          <w:b/>
          <w:highlight w:val="cyan"/>
          <w:lang w:val="fr-BE"/>
        </w:rPr>
        <w:t>…</w:t>
      </w:r>
      <w:r w:rsidRPr="004B7E87">
        <w:rPr>
          <w:rFonts w:ascii="Roboto" w:hAnsi="Roboto"/>
          <w:b/>
          <w:lang w:val="fr-BE"/>
        </w:rPr>
        <w:t>-20</w:t>
      </w:r>
      <w:r w:rsidRPr="004B7E87">
        <w:rPr>
          <w:rFonts w:ascii="Roboto" w:hAnsi="Roboto"/>
          <w:b/>
          <w:highlight w:val="cyan"/>
          <w:lang w:val="fr-BE"/>
        </w:rPr>
        <w:t>…</w:t>
      </w:r>
      <w:r w:rsidRPr="004B7E87">
        <w:rPr>
          <w:rFonts w:ascii="Roboto" w:hAnsi="Roboto"/>
          <w:b/>
          <w:lang w:val="fr-BE"/>
        </w:rPr>
        <w:t xml:space="preserve">  </w:t>
      </w:r>
    </w:p>
    <w:p w:rsidR="00D72A3E" w:rsidRPr="004B7E87" w:rsidRDefault="00E0079D">
      <w:pPr>
        <w:pStyle w:val="Corpsdetexte"/>
        <w:spacing w:line="240" w:lineRule="auto"/>
        <w:ind w:left="-567"/>
        <w:rPr>
          <w:rFonts w:ascii="Roboto" w:hAnsi="Roboto"/>
          <w:lang w:val="fr-BE"/>
        </w:rPr>
      </w:pPr>
      <w:r w:rsidRPr="004B7E87">
        <w:rPr>
          <w:rFonts w:ascii="Roboto" w:hAnsi="Roboto"/>
          <w:lang w:val="fr-BE"/>
        </w:rPr>
        <w:t>Enseignement et formation professionnels</w:t>
      </w:r>
      <w:r w:rsidR="00DF10FA" w:rsidRPr="004B7E87">
        <w:rPr>
          <w:rFonts w:ascii="Roboto" w:hAnsi="Roboto"/>
          <w:lang w:val="fr-BE"/>
        </w:rPr>
        <w:t xml:space="preserve"> - Mobilité </w:t>
      </w:r>
      <w:r w:rsidRPr="004B7E87">
        <w:rPr>
          <w:rFonts w:ascii="Roboto" w:hAnsi="Roboto"/>
          <w:lang w:val="fr-BE"/>
        </w:rPr>
        <w:t>INDIVIDUELLE</w:t>
      </w:r>
    </w:p>
    <w:p w:rsidR="00E0079D" w:rsidRPr="004B7E87" w:rsidRDefault="00E0079D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lang w:val="fr-BE"/>
        </w:rPr>
      </w:pPr>
      <w:r w:rsidRPr="004B7E87">
        <w:rPr>
          <w:rFonts w:ascii="Roboto" w:hAnsi="Roboto"/>
          <w:lang w:val="fr-BE"/>
        </w:rPr>
        <w:t>Attestation de présence</w:t>
      </w:r>
    </w:p>
    <w:p w:rsidR="00D72A3E" w:rsidRPr="004B7E87" w:rsidRDefault="00D72A3E">
      <w:pPr>
        <w:pStyle w:val="Corpsdetexte"/>
        <w:ind w:left="-567"/>
        <w:rPr>
          <w:rFonts w:ascii="Roboto" w:hAnsi="Roboto"/>
          <w:lang w:val="fr-BE"/>
        </w:rPr>
      </w:pPr>
      <w:bookmarkStart w:id="0" w:name="_GoBack"/>
      <w:bookmarkEnd w:id="0"/>
    </w:p>
    <w:p w:rsidR="00D72A3E" w:rsidRPr="004B7E87" w:rsidRDefault="00BC0CAE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4B7E87">
        <w:rPr>
          <w:rFonts w:ascii="Roboto" w:hAnsi="Roboto"/>
          <w:b w:val="0"/>
          <w:sz w:val="18"/>
          <w:szCs w:val="18"/>
          <w:highlight w:val="lightGray"/>
          <w:lang w:val="fr-BE"/>
        </w:rPr>
        <w:t>[Le contenu de ce modèle constitue le minimum requis à conserver et, en tant que tel, il ne peut pas être supprimé.]</w:t>
      </w:r>
      <w:r w:rsidR="00DF10FA" w:rsidRPr="004B7E87">
        <w:rPr>
          <w:rFonts w:ascii="Roboto" w:hAnsi="Roboto"/>
          <w:sz w:val="18"/>
          <w:szCs w:val="18"/>
          <w:lang w:val="fr-BE"/>
        </w:rPr>
        <w:br/>
      </w:r>
      <w:r w:rsidR="00DF10FA" w:rsidRPr="004B7E87">
        <w:rPr>
          <w:rFonts w:ascii="Roboto" w:hAnsi="Roboto"/>
          <w:b w:val="0"/>
          <w:sz w:val="18"/>
          <w:szCs w:val="18"/>
          <w:lang w:val="fr-BE"/>
        </w:rPr>
        <w:t xml:space="preserve">Ce document OBLIGATOIRE doit être complété et signé par le représentant légal de </w:t>
      </w:r>
      <w:r w:rsidR="00DF10FA" w:rsidRPr="004B7E87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="00DF10FA" w:rsidRPr="004B7E87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="00DF10FA" w:rsidRPr="004B7E87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="00DF10FA" w:rsidRPr="004B7E87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="00DF10FA" w:rsidRPr="004B7E87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="00DF10FA" w:rsidRPr="004B7E87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4B7E87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4B7E87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Titre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de [</w:t>
      </w:r>
      <w:r w:rsidRPr="004B7E87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4B7E87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4B7E87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4B7E87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4B7E87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4B7E87">
        <w:rPr>
          <w:rFonts w:ascii="Roboto" w:hAnsi="Roboto" w:cs="Arial"/>
          <w:sz w:val="18"/>
          <w:szCs w:val="18"/>
          <w:lang w:val="fr-BE"/>
        </w:rPr>
        <w:t>de [</w:t>
      </w:r>
      <w:r w:rsidRPr="004B7E87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4B7E87">
        <w:rPr>
          <w:rFonts w:ascii="Roboto" w:hAnsi="Roboto" w:cs="Arial"/>
          <w:sz w:val="18"/>
          <w:szCs w:val="18"/>
          <w:lang w:val="fr-BE"/>
        </w:rPr>
        <w:t>Erasmus +</w:t>
      </w:r>
      <w:r w:rsidRPr="004B7E87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4B7E87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4B7E87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4B7E87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4B7E87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4B7E87">
        <w:rPr>
          <w:rFonts w:ascii="Roboto" w:hAnsi="Roboto" w:cs="Calibri"/>
          <w:sz w:val="20"/>
          <w:szCs w:val="20"/>
          <w:lang w:val="fr-BE" w:eastAsia="fr-BE"/>
        </w:rPr>
        <w:t>Période d’observation en situation de travail</w:t>
      </w:r>
    </w:p>
    <w:p w:rsidR="000B7CC2" w:rsidRPr="004B7E87" w:rsidRDefault="000B7CC2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Cours et formation</w:t>
      </w:r>
    </w:p>
    <w:p w:rsidR="000B7CC2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bookmarkEnd w:id="1"/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 M</w:t>
      </w:r>
      <w:r w:rsidRPr="004B7E87">
        <w:rPr>
          <w:rFonts w:ascii="Roboto" w:hAnsi="Roboto" w:cs="Arial"/>
          <w:sz w:val="18"/>
          <w:szCs w:val="18"/>
          <w:lang w:val="fr-BE"/>
        </w:rPr>
        <w:t>ission de formation</w:t>
      </w:r>
    </w:p>
    <w:p w:rsidR="000B7CC2" w:rsidRPr="004B7E87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="00BB1E21" w:rsidRPr="004B7E87">
        <w:rPr>
          <w:rFonts w:ascii="Roboto" w:hAnsi="Roboto" w:cs="Arial"/>
          <w:sz w:val="18"/>
          <w:szCs w:val="18"/>
          <w:lang w:val="fr-BE"/>
        </w:rPr>
        <w:t xml:space="preserve"> M</w:t>
      </w:r>
      <w:r w:rsidRPr="004B7E87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4B7E87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4B7E87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Mobilité de courte durée à des fins d’apprentissage (10 à 89 jours)</w:t>
      </w:r>
    </w:p>
    <w:p w:rsidR="00BB1E21" w:rsidRPr="004B7E87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Mobilité de longue durée à des fins d’apprentissage (90 à 365 jours)</w:t>
      </w:r>
    </w:p>
    <w:p w:rsidR="00BC0CAE" w:rsidRPr="004B7E87" w:rsidRDefault="00BC0CAE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Participation à des concours de métiers</w:t>
      </w:r>
    </w:p>
    <w:p w:rsidR="00563AF0" w:rsidRPr="004B7E87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4B7E87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4B7E87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Experts invités</w:t>
      </w:r>
    </w:p>
    <w:p w:rsidR="00563AF0" w:rsidRPr="004B7E87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 w:cs="Arial"/>
          <w:sz w:val="18"/>
          <w:szCs w:val="18"/>
          <w:lang w:val="fr-BE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Accueil d’enseignants et d’éducateurs en cours de formation</w:t>
      </w:r>
    </w:p>
    <w:p w:rsidR="00B1618C" w:rsidRPr="004B7E87" w:rsidRDefault="00B1618C" w:rsidP="00B1618C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B7E87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4B7E87" w:rsidRPr="004B7E87">
        <w:rPr>
          <w:rFonts w:ascii="Roboto" w:hAnsi="Roboto" w:cs="Arial"/>
          <w:sz w:val="18"/>
          <w:szCs w:val="18"/>
          <w:lang w:val="fr-BE"/>
        </w:rPr>
      </w:r>
      <w:r w:rsidR="004B7E87" w:rsidRPr="004B7E87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4B7E87">
        <w:rPr>
          <w:rFonts w:ascii="Roboto" w:hAnsi="Roboto"/>
        </w:rPr>
        <w:fldChar w:fldCharType="end"/>
      </w:r>
      <w:r w:rsidRPr="004B7E87">
        <w:rPr>
          <w:rFonts w:ascii="Roboto" w:hAnsi="Roboto" w:cs="Arial"/>
          <w:sz w:val="18"/>
          <w:szCs w:val="18"/>
          <w:lang w:val="fr-BE"/>
        </w:rPr>
        <w:t xml:space="preserve">  </w:t>
      </w:r>
      <w:r w:rsidRPr="004B7E87">
        <w:rPr>
          <w:rFonts w:ascii="Roboto" w:hAnsi="Roboto" w:cs="Calibri"/>
          <w:sz w:val="20"/>
          <w:szCs w:val="20"/>
          <w:lang w:val="fr-BE" w:eastAsia="fr-BE"/>
        </w:rPr>
        <w:t>Visites préparatoires</w:t>
      </w:r>
    </w:p>
    <w:p w:rsidR="00B1618C" w:rsidRPr="004B7E87" w:rsidRDefault="00B1618C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D72A3E" w:rsidRPr="004B7E87" w:rsidRDefault="00D72A3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F10FA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du (date d’arrivée : JJ/MM/AAAA)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F10FA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>jusqu’au (date de départ : JJ/MM/AAAA)</w:t>
      </w:r>
      <w:r w:rsidRPr="004B7E87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4B7E87" w:rsidRDefault="00DF10FA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4B7E87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4B7E87">
        <w:tc>
          <w:tcPr>
            <w:tcW w:w="4873" w:type="dxa"/>
          </w:tcPr>
          <w:p w:rsidR="00D72A3E" w:rsidRPr="004B7E87" w:rsidRDefault="00DF10FA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4B7E87" w:rsidRDefault="00DF10FA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4B7E87">
        <w:tc>
          <w:tcPr>
            <w:tcW w:w="4873" w:type="dxa"/>
          </w:tcPr>
          <w:p w:rsidR="00D72A3E" w:rsidRPr="004B7E87" w:rsidRDefault="00DF10FA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4B7E87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4B7E87" w:rsidRDefault="00DF10FA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4B7E87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4B7E87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4B7E87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4B7E87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  <w:tr w:rsidR="00D72A3E" w:rsidRPr="004B7E87">
        <w:tc>
          <w:tcPr>
            <w:tcW w:w="4873" w:type="dxa"/>
          </w:tcPr>
          <w:p w:rsidR="00D72A3E" w:rsidRPr="004B7E87" w:rsidRDefault="00DF10FA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4B7E87">
              <w:rPr>
                <w:rFonts w:ascii="Roboto" w:hAnsi="Roboto"/>
                <w:sz w:val="18"/>
                <w:szCs w:val="18"/>
              </w:rPr>
              <w:t>Signature</w:t>
            </w:r>
          </w:p>
          <w:p w:rsidR="00D72A3E" w:rsidRPr="004B7E87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4B7E87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4B7E87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4B7E87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D72A3E" w:rsidRPr="004B7E87" w:rsidRDefault="00D72A3E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4874" w:type="dxa"/>
          </w:tcPr>
          <w:p w:rsidR="00D72A3E" w:rsidRPr="004B7E87" w:rsidRDefault="00DF10FA">
            <w:pPr>
              <w:ind w:left="122"/>
              <w:rPr>
                <w:rFonts w:ascii="Roboto" w:hAnsi="Roboto"/>
                <w:sz w:val="18"/>
                <w:szCs w:val="18"/>
              </w:rPr>
            </w:pPr>
            <w:r w:rsidRPr="004B7E87">
              <w:rPr>
                <w:rFonts w:ascii="Roboto" w:hAnsi="Roboto"/>
                <w:sz w:val="18"/>
                <w:szCs w:val="18"/>
              </w:rPr>
              <w:t>Signature et cachet</w:t>
            </w: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</w:rPr>
            </w:pPr>
          </w:p>
          <w:p w:rsidR="00D72A3E" w:rsidRPr="004B7E87" w:rsidRDefault="00D72A3E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D72A3E" w:rsidRPr="004B7E87" w:rsidRDefault="00D72A3E">
      <w:pPr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</w:p>
    <w:p w:rsidR="00D72A3E" w:rsidRPr="004B7E87" w:rsidRDefault="00DF10FA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4B7E87">
        <w:rPr>
          <w:rFonts w:ascii="Roboto" w:hAnsi="Roboto"/>
          <w:lang w:val="fr-BE"/>
        </w:rPr>
        <w:tab/>
      </w:r>
    </w:p>
    <w:sectPr w:rsidR="00D72A3E" w:rsidRPr="004B7E87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DF10FA">
      <w:r>
        <w:separator/>
      </w:r>
    </w:p>
  </w:endnote>
  <w:endnote w:type="continuationSeparator" w:id="0">
    <w:p w:rsidR="00D72A3E" w:rsidRDefault="00DF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DF10FA">
      <w:r>
        <w:separator/>
      </w:r>
    </w:p>
  </w:footnote>
  <w:footnote w:type="continuationSeparator" w:id="0">
    <w:p w:rsidR="00D72A3E" w:rsidRDefault="00DF1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10FA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10FA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DF10FA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DF10FA">
      <w:rPr>
        <w:rFonts w:ascii="Verdana" w:hAnsi="Verdana"/>
        <w:sz w:val="14"/>
        <w:szCs w:val="14"/>
        <w:lang w:val="fr-BE"/>
      </w:rPr>
      <w:t xml:space="preserve"> </w:t>
    </w:r>
    <w:r w:rsidR="00E0079D">
      <w:rPr>
        <w:rFonts w:ascii="Verdana" w:hAnsi="Verdana"/>
        <w:sz w:val="14"/>
        <w:szCs w:val="14"/>
        <w:lang w:val="fr-BE"/>
      </w:rPr>
      <w:t>EFP</w:t>
    </w:r>
    <w:r w:rsidR="00DF10FA">
      <w:rPr>
        <w:rFonts w:ascii="Verdana" w:hAnsi="Verdana"/>
        <w:sz w:val="14"/>
        <w:szCs w:val="14"/>
        <w:lang w:val="fr-BE"/>
      </w:rPr>
      <w:t xml:space="preserve"> - Annexe V.</w:t>
    </w:r>
    <w:r>
      <w:rPr>
        <w:rFonts w:ascii="Verdana" w:hAnsi="Verdana"/>
        <w:sz w:val="14"/>
        <w:szCs w:val="14"/>
        <w:lang w:val="fr-BE"/>
      </w:rPr>
      <w:t>III</w:t>
    </w:r>
    <w:r w:rsidR="00DF10FA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B7CC2"/>
    <w:rsid w:val="00211D86"/>
    <w:rsid w:val="004B7E87"/>
    <w:rsid w:val="00563AF0"/>
    <w:rsid w:val="00924B4F"/>
    <w:rsid w:val="00B1618C"/>
    <w:rsid w:val="00BB1E21"/>
    <w:rsid w:val="00BC0CAE"/>
    <w:rsid w:val="00D72A3E"/>
    <w:rsid w:val="00DF10FA"/>
    <w:rsid w:val="00E0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22</TotalTime>
  <Pages>2</Pages>
  <Words>218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8</cp:revision>
  <cp:lastPrinted>2005-06-20T08:07:00Z</cp:lastPrinted>
  <dcterms:created xsi:type="dcterms:W3CDTF">2021-10-20T09:41:00Z</dcterms:created>
  <dcterms:modified xsi:type="dcterms:W3CDTF">2021-10-20T13:25:00Z</dcterms:modified>
</cp:coreProperties>
</file>